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B3" w:rsidRPr="00F27FE4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F27FE4">
        <w:rPr>
          <w:rFonts w:ascii="Times New Roman" w:hAnsi="Times New Roman" w:cs="Times New Roman"/>
          <w:b/>
          <w:bCs/>
          <w:i/>
          <w:iCs/>
          <w:sz w:val="44"/>
          <w:szCs w:val="44"/>
        </w:rPr>
        <w:t>Состав профсоюзного комитета  МАДОУ «Детский сад № 94 «Лилия»</w:t>
      </w:r>
    </w:p>
    <w:p w:rsidR="008B66B3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</w:p>
    <w:p w:rsidR="008B66B3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Председатель профкома</w:t>
      </w:r>
    </w:p>
    <w:p w:rsidR="008B66B3" w:rsidRPr="005E2F5F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5E2F5F">
        <w:rPr>
          <w:rFonts w:ascii="Times New Roman" w:hAnsi="Times New Roman" w:cs="Times New Roman"/>
          <w:i/>
          <w:iCs/>
          <w:sz w:val="40"/>
          <w:szCs w:val="40"/>
        </w:rPr>
        <w:t>Загидуллина Зульфия Рафисевна</w:t>
      </w:r>
    </w:p>
    <w:p w:rsidR="008B66B3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Заместитель </w:t>
      </w:r>
      <w:r w:rsidRPr="00B101CD">
        <w:rPr>
          <w:rFonts w:ascii="Times New Roman" w:hAnsi="Times New Roman" w:cs="Times New Roman"/>
          <w:b/>
          <w:bCs/>
          <w:sz w:val="40"/>
          <w:szCs w:val="40"/>
        </w:rPr>
        <w:t>председателя профкома</w:t>
      </w:r>
    </w:p>
    <w:p w:rsidR="008B66B3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00F27FE4">
        <w:rPr>
          <w:rFonts w:ascii="Times New Roman" w:hAnsi="Times New Roman" w:cs="Times New Roman"/>
          <w:i/>
          <w:iCs/>
          <w:sz w:val="40"/>
          <w:szCs w:val="40"/>
        </w:rPr>
        <w:t>Ахметшина Аделия Ильясовна</w:t>
      </w:r>
    </w:p>
    <w:p w:rsidR="008B66B3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Ко</w:t>
      </w:r>
      <w:r w:rsidRPr="00884AF4">
        <w:rPr>
          <w:rFonts w:ascii="Times New Roman" w:hAnsi="Times New Roman" w:cs="Times New Roman"/>
          <w:b/>
          <w:bCs/>
          <w:sz w:val="40"/>
          <w:szCs w:val="40"/>
        </w:rPr>
        <w:t>миссия по культ-массовой работе</w:t>
      </w:r>
    </w:p>
    <w:p w:rsidR="008B66B3" w:rsidRPr="00FD0FCD" w:rsidRDefault="008B66B3" w:rsidP="00DB54A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>
        <w:rPr>
          <w:rFonts w:ascii="Times New Roman" w:hAnsi="Times New Roman" w:cs="Times New Roman"/>
          <w:i/>
          <w:iCs/>
          <w:sz w:val="40"/>
          <w:szCs w:val="40"/>
        </w:rPr>
        <w:t>Мансурова Елена Владимировна</w:t>
      </w:r>
    </w:p>
    <w:p w:rsidR="008B66B3" w:rsidRDefault="008B66B3" w:rsidP="00DB54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Комиссия по спортивно</w:t>
      </w:r>
      <w:r w:rsidRPr="00F27FE4"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-оздоровительной работе</w:t>
      </w:r>
    </w:p>
    <w:p w:rsidR="008B66B3" w:rsidRPr="00F27FE4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00DB54A5"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r>
        <w:rPr>
          <w:rFonts w:ascii="Times New Roman" w:hAnsi="Times New Roman" w:cs="Times New Roman"/>
          <w:i/>
          <w:iCs/>
          <w:sz w:val="40"/>
          <w:szCs w:val="40"/>
        </w:rPr>
        <w:t>Константинова Ирина Михайловна</w:t>
      </w:r>
    </w:p>
    <w:p w:rsidR="008B66B3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Организационно - массовая комиссия</w:t>
      </w:r>
    </w:p>
    <w:p w:rsidR="008B66B3" w:rsidRPr="00EF6231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>
        <w:rPr>
          <w:rFonts w:ascii="Times New Roman" w:hAnsi="Times New Roman" w:cs="Times New Roman"/>
          <w:i/>
          <w:iCs/>
          <w:sz w:val="40"/>
          <w:szCs w:val="40"/>
        </w:rPr>
        <w:t>Галеева Зиля Ринатовна</w:t>
      </w:r>
    </w:p>
    <w:p w:rsidR="008B66B3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Комиссия по информационной работе</w:t>
      </w:r>
    </w:p>
    <w:p w:rsidR="008B66B3" w:rsidRPr="00903F6A" w:rsidRDefault="008B66B3" w:rsidP="00884AF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903F6A">
        <w:rPr>
          <w:rFonts w:ascii="Times New Roman" w:hAnsi="Times New Roman" w:cs="Times New Roman"/>
          <w:i/>
          <w:iCs/>
          <w:sz w:val="40"/>
          <w:szCs w:val="40"/>
        </w:rPr>
        <w:t>Шубина Лиана Аниловна</w:t>
      </w:r>
      <w:r w:rsidRPr="00903F6A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</w:p>
    <w:p w:rsidR="008B66B3" w:rsidRPr="00F27FE4" w:rsidRDefault="008B66B3" w:rsidP="00884AF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F27FE4">
        <w:rPr>
          <w:rFonts w:ascii="Times New Roman" w:hAnsi="Times New Roman" w:cs="Times New Roman"/>
          <w:b/>
          <w:bCs/>
          <w:i/>
          <w:iCs/>
          <w:sz w:val="44"/>
          <w:szCs w:val="44"/>
        </w:rPr>
        <w:t>Уполномоченный по охране труда</w:t>
      </w:r>
    </w:p>
    <w:p w:rsidR="008B66B3" w:rsidRPr="005E2F5F" w:rsidRDefault="008B66B3" w:rsidP="00DB54A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40"/>
          <w:szCs w:val="40"/>
        </w:rPr>
        <w:t>Чванова Юлия Сергеевна</w:t>
      </w:r>
    </w:p>
    <w:p w:rsidR="008B66B3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</w:p>
    <w:p w:rsidR="008B66B3" w:rsidRPr="00F27FE4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F27FE4">
        <w:rPr>
          <w:rFonts w:ascii="Times New Roman" w:hAnsi="Times New Roman" w:cs="Times New Roman"/>
          <w:b/>
          <w:bCs/>
          <w:i/>
          <w:iCs/>
          <w:sz w:val="44"/>
          <w:szCs w:val="44"/>
        </w:rPr>
        <w:t>Состав контрольно-ревизионной комиссии</w:t>
      </w:r>
    </w:p>
    <w:p w:rsidR="008B66B3" w:rsidRPr="00F27FE4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F27FE4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МАДОУ «Детский сад № 94 «Лилия»</w:t>
      </w:r>
    </w:p>
    <w:p w:rsidR="008B66B3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000C7FC4">
        <w:rPr>
          <w:rFonts w:ascii="Times New Roman" w:hAnsi="Times New Roman" w:cs="Times New Roman"/>
          <w:i/>
          <w:iCs/>
          <w:sz w:val="40"/>
          <w:szCs w:val="40"/>
        </w:rPr>
        <w:t>Мухаметзянова Алия Марселевна</w:t>
      </w:r>
    </w:p>
    <w:p w:rsidR="008B66B3" w:rsidRPr="00EF6231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>
        <w:rPr>
          <w:rFonts w:ascii="Times New Roman" w:hAnsi="Times New Roman" w:cs="Times New Roman"/>
          <w:i/>
          <w:iCs/>
          <w:sz w:val="40"/>
          <w:szCs w:val="40"/>
        </w:rPr>
        <w:t>Горбунова Алия Фаридовна</w:t>
      </w:r>
    </w:p>
    <w:p w:rsidR="008B66B3" w:rsidRDefault="008B66B3" w:rsidP="00F27F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Председатель ревизионной комиссии</w:t>
      </w:r>
    </w:p>
    <w:p w:rsidR="008B66B3" w:rsidRDefault="008B66B3" w:rsidP="00EF623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00F27FE4">
        <w:rPr>
          <w:rFonts w:ascii="Times New Roman" w:hAnsi="Times New Roman" w:cs="Times New Roman"/>
          <w:i/>
          <w:iCs/>
          <w:sz w:val="40"/>
          <w:szCs w:val="40"/>
        </w:rPr>
        <w:t xml:space="preserve"> </w:t>
      </w:r>
      <w:r>
        <w:rPr>
          <w:rFonts w:ascii="Times New Roman" w:hAnsi="Times New Roman" w:cs="Times New Roman"/>
          <w:i/>
          <w:iCs/>
          <w:sz w:val="40"/>
          <w:szCs w:val="40"/>
        </w:rPr>
        <w:t>Гараева Гульназ Талгатовна</w:t>
      </w:r>
    </w:p>
    <w:sectPr w:rsidR="008B66B3" w:rsidSect="00730F4F">
      <w:pgSz w:w="16838" w:h="11906" w:orient="landscape"/>
      <w:pgMar w:top="360" w:right="539" w:bottom="360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6B0"/>
    <w:rsid w:val="00007F90"/>
    <w:rsid w:val="00052676"/>
    <w:rsid w:val="000913D9"/>
    <w:rsid w:val="000C7FC4"/>
    <w:rsid w:val="000D6127"/>
    <w:rsid w:val="00114504"/>
    <w:rsid w:val="00171FE2"/>
    <w:rsid w:val="002126D4"/>
    <w:rsid w:val="00217CC2"/>
    <w:rsid w:val="002576EC"/>
    <w:rsid w:val="002602BB"/>
    <w:rsid w:val="002A5428"/>
    <w:rsid w:val="00300690"/>
    <w:rsid w:val="00317A06"/>
    <w:rsid w:val="003F6B35"/>
    <w:rsid w:val="004A6250"/>
    <w:rsid w:val="00511D79"/>
    <w:rsid w:val="00554AC0"/>
    <w:rsid w:val="005C5CD3"/>
    <w:rsid w:val="005E2F5F"/>
    <w:rsid w:val="005E2F69"/>
    <w:rsid w:val="006C657A"/>
    <w:rsid w:val="00724F72"/>
    <w:rsid w:val="00730F4F"/>
    <w:rsid w:val="007A77EB"/>
    <w:rsid w:val="007C34E2"/>
    <w:rsid w:val="007E2AA8"/>
    <w:rsid w:val="007E51B9"/>
    <w:rsid w:val="00884AF4"/>
    <w:rsid w:val="008B66B3"/>
    <w:rsid w:val="008E768C"/>
    <w:rsid w:val="009036B0"/>
    <w:rsid w:val="00903F6A"/>
    <w:rsid w:val="009A19DE"/>
    <w:rsid w:val="00AD31AA"/>
    <w:rsid w:val="00AE431F"/>
    <w:rsid w:val="00B02018"/>
    <w:rsid w:val="00B101CD"/>
    <w:rsid w:val="00B3468F"/>
    <w:rsid w:val="00BE12FD"/>
    <w:rsid w:val="00C10CA0"/>
    <w:rsid w:val="00C726F0"/>
    <w:rsid w:val="00CB7F20"/>
    <w:rsid w:val="00CC4836"/>
    <w:rsid w:val="00CE76D7"/>
    <w:rsid w:val="00CF161F"/>
    <w:rsid w:val="00CF5753"/>
    <w:rsid w:val="00D453A8"/>
    <w:rsid w:val="00D550A2"/>
    <w:rsid w:val="00D6034E"/>
    <w:rsid w:val="00DB54A5"/>
    <w:rsid w:val="00DC73A0"/>
    <w:rsid w:val="00E11FE1"/>
    <w:rsid w:val="00E45CA3"/>
    <w:rsid w:val="00E546F1"/>
    <w:rsid w:val="00EB5AF4"/>
    <w:rsid w:val="00EF6231"/>
    <w:rsid w:val="00F04F93"/>
    <w:rsid w:val="00F27FE4"/>
    <w:rsid w:val="00F410F2"/>
    <w:rsid w:val="00FC0AC9"/>
    <w:rsid w:val="00FD0E9C"/>
    <w:rsid w:val="00FD0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3A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102</TotalTime>
  <Pages>1</Pages>
  <Words>100</Words>
  <Characters>576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Лилия</cp:lastModifiedBy>
  <cp:revision>19</cp:revision>
  <cp:lastPrinted>2025-11-10T09:47:00Z</cp:lastPrinted>
  <dcterms:created xsi:type="dcterms:W3CDTF">2016-08-12T07:10:00Z</dcterms:created>
  <dcterms:modified xsi:type="dcterms:W3CDTF">2025-11-10T09:47:00Z</dcterms:modified>
</cp:coreProperties>
</file>